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2"/>
        <w:gridCol w:w="2618"/>
        <w:gridCol w:w="1134"/>
        <w:gridCol w:w="2127"/>
        <w:gridCol w:w="1658"/>
        <w:gridCol w:w="326"/>
        <w:gridCol w:w="992"/>
        <w:gridCol w:w="567"/>
        <w:gridCol w:w="572"/>
      </w:tblGrid>
      <w:tr w:rsidR="00C63414" w14:paraId="11DFA850" w14:textId="7777777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10806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2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EF23C" w14:textId="77777777" w:rsidR="00C63414" w:rsidRDefault="00000000">
            <w:pPr>
              <w:pStyle w:val="Textbody"/>
              <w:ind w:firstLine="130"/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國立中正大學學生修讀</w:t>
            </w:r>
            <w:r>
              <w:rPr>
                <w:rFonts w:ascii="標楷體" w:eastAsia="標楷體" w:hAnsi="標楷體"/>
                <w:b/>
                <w:color w:val="C00000"/>
                <w:sz w:val="26"/>
                <w:szCs w:val="26"/>
                <w:shd w:val="clear" w:color="auto" w:fill="FFFFFF"/>
              </w:rPr>
              <w:t>雙主修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申請表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b/>
                <w:szCs w:val="24"/>
              </w:rPr>
              <w:t>（115學年度第一學期）</w:t>
            </w:r>
          </w:p>
        </w:tc>
      </w:tr>
      <w:tr w:rsidR="00C63414" w14:paraId="4265B094" w14:textId="77777777">
        <w:tblPrEx>
          <w:tblCellMar>
            <w:top w:w="0" w:type="dxa"/>
            <w:bottom w:w="0" w:type="dxa"/>
          </w:tblCellMar>
        </w:tblPrEx>
        <w:trPr>
          <w:trHeight w:val="4219"/>
        </w:trPr>
        <w:tc>
          <w:tcPr>
            <w:tcW w:w="10806" w:type="dxa"/>
            <w:gridSpan w:val="9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48C799" w14:textId="77777777" w:rsidR="00C63414" w:rsidRDefault="00000000">
            <w:pPr>
              <w:pStyle w:val="Textbody"/>
              <w:snapToGrid w:val="0"/>
              <w:spacing w:before="120" w:after="84" w:line="240" w:lineRule="auto"/>
              <w:ind w:left="600" w:right="120" w:hanging="48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修讀雙主修注意事項：</w:t>
            </w:r>
          </w:p>
          <w:p w14:paraId="1F1E1DD0" w14:textId="77777777" w:rsidR="00C63414" w:rsidRDefault="00000000">
            <w:pPr>
              <w:pStyle w:val="a3"/>
              <w:snapToGrid w:val="0"/>
              <w:spacing w:after="84" w:line="240" w:lineRule="auto"/>
              <w:ind w:left="120" w:right="12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本次核准修讀者適用各系(所、學位學程)公告115學年度之雙主修應修科目學分。</w:t>
            </w:r>
          </w:p>
          <w:p w14:paraId="616A773F" w14:textId="77777777" w:rsidR="00C63414" w:rsidRDefault="00000000">
            <w:pPr>
              <w:pStyle w:val="a3"/>
              <w:snapToGrid w:val="0"/>
              <w:spacing w:after="84" w:line="240" w:lineRule="auto"/>
              <w:ind w:left="480" w:right="120" w:hanging="4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一、受理申請時間：115年6月1日起至6月15日止。</w:t>
            </w:r>
          </w:p>
          <w:p w14:paraId="4C6D9F0D" w14:textId="77777777" w:rsidR="00C63414" w:rsidRDefault="00000000">
            <w:pPr>
              <w:pStyle w:val="a3"/>
              <w:snapToGrid w:val="0"/>
              <w:spacing w:after="84" w:line="240" w:lineRule="auto"/>
              <w:ind w:left="541" w:right="120" w:hanging="54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二、受理申請程序：</w:t>
            </w:r>
          </w:p>
          <w:p w14:paraId="247B9688" w14:textId="77777777" w:rsidR="00C63414" w:rsidRDefault="00000000">
            <w:pPr>
              <w:pStyle w:val="a3"/>
              <w:snapToGrid w:val="0"/>
              <w:spacing w:after="84" w:line="240" w:lineRule="auto"/>
              <w:ind w:left="480" w:right="12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本申請單須先送經主修系(所、學位學程)主管同意並簽章後，檢附雙主修系(所、學位學程)要求之審查附件，於規定申請截止日前送達雙主修系 (所、學位學程)辦公室辦理，逾期不予受理。</w:t>
            </w:r>
          </w:p>
          <w:p w14:paraId="344AACF5" w14:textId="77777777" w:rsidR="00C63414" w:rsidRDefault="00000000">
            <w:pPr>
              <w:pStyle w:val="Textbody"/>
              <w:snapToGrid w:val="0"/>
              <w:spacing w:after="84" w:line="240" w:lineRule="auto"/>
              <w:ind w:left="480" w:right="120" w:hanging="480"/>
            </w:pPr>
            <w:r>
              <w:rPr>
                <w:rFonts w:ascii="標楷體" w:eastAsia="標楷體" w:hAnsi="標楷體"/>
                <w:bCs/>
                <w:szCs w:val="24"/>
              </w:rPr>
              <w:t>三、學士班學生得自一年級第一學期起至四年級第一學期止(不包括延長修業年限)，向本校或他校申請自次一學期起修讀其他性質不同學系為加修學系，以取得雙主修。</w:t>
            </w:r>
          </w:p>
          <w:p w14:paraId="2FDA0CC5" w14:textId="77777777" w:rsidR="00C63414" w:rsidRDefault="00000000">
            <w:pPr>
              <w:pStyle w:val="Textbody"/>
              <w:snapToGrid w:val="0"/>
              <w:spacing w:after="84" w:line="240" w:lineRule="auto"/>
              <w:ind w:left="480" w:right="120" w:hanging="480"/>
            </w:pPr>
            <w:r>
              <w:rPr>
                <w:rFonts w:ascii="標楷體" w:eastAsia="標楷體" w:hAnsi="標楷體"/>
                <w:bCs/>
                <w:szCs w:val="24"/>
              </w:rPr>
              <w:t xml:space="preserve">　　研究生得自ㄧ年級第一學期起至修業第二學年第一學期止，向本校或他校性質不同研究所、學位學程申請自次一學期起修讀雙主修。</w:t>
            </w:r>
          </w:p>
          <w:p w14:paraId="5B28AC45" w14:textId="77777777" w:rsidR="00C63414" w:rsidRDefault="00000000">
            <w:pPr>
              <w:pStyle w:val="a3"/>
              <w:snapToGrid w:val="0"/>
              <w:spacing w:line="240" w:lineRule="auto"/>
              <w:ind w:left="480" w:right="120" w:hanging="480"/>
            </w:pPr>
            <w:r>
              <w:rPr>
                <w:bCs/>
                <w:sz w:val="24"/>
                <w:szCs w:val="24"/>
              </w:rPr>
              <w:t>四、其他事項悉依本校學則、學生修讀雙主修辦法等有關規定辦理。</w:t>
            </w:r>
          </w:p>
        </w:tc>
      </w:tr>
      <w:tr w:rsidR="00C63414" w14:paraId="26A30D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3EB9E" w14:textId="77777777" w:rsidR="00C63414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26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E2DBAD" w14:textId="77777777" w:rsidR="00C63414" w:rsidRDefault="00C63414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23612" w14:textId="77777777" w:rsidR="00C63414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系級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1092F" w14:textId="77777777" w:rsidR="00C63414" w:rsidRDefault="00000000">
            <w:pPr>
              <w:pStyle w:val="Textbody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          　  　 　　　學系 　 年級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A3634" w14:textId="77777777" w:rsidR="00C63414" w:rsidRDefault="00000000">
            <w:pPr>
              <w:pStyle w:val="Textbody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□上</w:t>
            </w:r>
          </w:p>
        </w:tc>
        <w:tc>
          <w:tcPr>
            <w:tcW w:w="572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E3279" w14:textId="77777777" w:rsidR="00C63414" w:rsidRDefault="00000000">
            <w:pPr>
              <w:pStyle w:val="Textbody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學期</w:t>
            </w:r>
          </w:p>
        </w:tc>
      </w:tr>
      <w:tr w:rsidR="00C63414" w14:paraId="0644B9E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03E6C" w14:textId="77777777" w:rsidR="00C63414" w:rsidRDefault="00C63414">
            <w:pPr>
              <w:widowControl/>
            </w:pPr>
          </w:p>
        </w:tc>
        <w:tc>
          <w:tcPr>
            <w:tcW w:w="26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7A541" w14:textId="77777777" w:rsidR="00C63414" w:rsidRDefault="00C63414">
            <w:pPr>
              <w:widowControl/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B774C" w14:textId="77777777" w:rsidR="00C63414" w:rsidRDefault="00C63414">
            <w:pPr>
              <w:widowControl/>
            </w:pPr>
          </w:p>
        </w:tc>
        <w:tc>
          <w:tcPr>
            <w:tcW w:w="5103" w:type="dxa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C596E" w14:textId="77777777" w:rsidR="00C63414" w:rsidRDefault="00C63414">
            <w:pPr>
              <w:widowControl/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F9AFD" w14:textId="77777777" w:rsidR="00C63414" w:rsidRDefault="00000000">
            <w:pPr>
              <w:pStyle w:val="Textbody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□下</w:t>
            </w:r>
          </w:p>
        </w:tc>
        <w:tc>
          <w:tcPr>
            <w:tcW w:w="572" w:type="dxa"/>
            <w:vMerge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9C76E" w14:textId="77777777" w:rsidR="00C63414" w:rsidRDefault="00C63414">
            <w:pPr>
              <w:widowControl/>
            </w:pPr>
          </w:p>
        </w:tc>
      </w:tr>
      <w:tr w:rsidR="00C63414" w14:paraId="2722EC73" w14:textId="77777777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8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C9ED3" w14:textId="77777777" w:rsidR="00C63414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5B834" w14:textId="77777777" w:rsidR="00C63414" w:rsidRDefault="00C63414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87B89" w14:textId="77777777" w:rsidR="00C63414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6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7E5AD" w14:textId="77777777" w:rsidR="00C63414" w:rsidRDefault="00C63414">
            <w:pPr>
              <w:pStyle w:val="Textbody"/>
              <w:ind w:right="113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C63414" w14:paraId="67C790A6" w14:textId="7777777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343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5C003" w14:textId="77777777" w:rsidR="00C63414" w:rsidRDefault="00000000">
            <w:pPr>
              <w:pStyle w:val="Textbody"/>
            </w:pPr>
            <w:r>
              <w:rPr>
                <w:rFonts w:ascii="標楷體" w:eastAsia="標楷體" w:hAnsi="標楷體"/>
                <w:b/>
                <w:szCs w:val="24"/>
              </w:rPr>
              <w:t>□ 陸生</w:t>
            </w:r>
            <w:r>
              <w:rPr>
                <w:rFonts w:ascii="標楷體" w:eastAsia="標楷體" w:hAnsi="標楷體"/>
                <w:b/>
                <w:sz w:val="20"/>
              </w:rPr>
              <w:t>（若為陸生請勾選）</w:t>
            </w:r>
          </w:p>
          <w:p w14:paraId="0033EA77" w14:textId="77777777" w:rsidR="00C63414" w:rsidRDefault="00000000">
            <w:pPr>
              <w:pStyle w:val="Textbody"/>
              <w:snapToGrid w:val="0"/>
              <w:spacing w:line="240" w:lineRule="auto"/>
            </w:pPr>
            <w:r>
              <w:rPr>
                <w:rFonts w:ascii="標楷體" w:eastAsia="標楷體" w:hAnsi="標楷體"/>
                <w:sz w:val="20"/>
              </w:rPr>
              <w:t>115學年度未經教育部核訂可招陸生之系(所、學位學程)不得受理陸生申請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693A0" w14:textId="77777777" w:rsidR="00C63414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6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A3B09" w14:textId="77777777" w:rsidR="00C63414" w:rsidRDefault="00C63414">
            <w:pPr>
              <w:pStyle w:val="Textbody"/>
              <w:ind w:right="113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C63414" w14:paraId="15A4E696" w14:textId="77777777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8675" w:type="dxa"/>
            <w:gridSpan w:val="6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51BF9" w14:textId="77777777" w:rsidR="00C63414" w:rsidRDefault="00000000">
            <w:pPr>
              <w:pStyle w:val="Textbody"/>
              <w:snapToGrid w:val="0"/>
              <w:spacing w:before="240" w:line="240" w:lineRule="auto"/>
              <w:ind w:right="113"/>
            </w:pPr>
            <w:r>
              <w:rPr>
                <w:rFonts w:ascii="標楷體" w:eastAsia="標楷體" w:hAnsi="標楷體"/>
                <w:b/>
                <w:szCs w:val="24"/>
              </w:rPr>
              <w:t>曾申請並通過修習輔系(所、學位學程)：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 xml:space="preserve">　　　　　　　　</w:t>
            </w:r>
            <w:r>
              <w:rPr>
                <w:rFonts w:ascii="標楷體" w:eastAsia="標楷體" w:hAnsi="標楷體"/>
                <w:b/>
                <w:szCs w:val="24"/>
              </w:rPr>
              <w:t>學系(所、學位學程)</w:t>
            </w:r>
          </w:p>
          <w:p w14:paraId="550F2055" w14:textId="77777777" w:rsidR="00C63414" w:rsidRDefault="00000000">
            <w:pPr>
              <w:pStyle w:val="Textbody"/>
              <w:snapToGrid w:val="0"/>
              <w:spacing w:line="240" w:lineRule="auto"/>
              <w:ind w:right="113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　(未曾申請修習者免填寫)　　 　　　　　　　　　　　　　　　　　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846E7" w14:textId="77777777" w:rsidR="00C63414" w:rsidRDefault="00000000">
            <w:pPr>
              <w:pStyle w:val="Textbody"/>
              <w:ind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□修讀中</w:t>
            </w:r>
          </w:p>
        </w:tc>
      </w:tr>
      <w:tr w:rsidR="00C63414" w14:paraId="3112BA9F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8675" w:type="dxa"/>
            <w:gridSpan w:val="6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EB3B9" w14:textId="77777777" w:rsidR="00C63414" w:rsidRDefault="00C63414">
            <w:pPr>
              <w:widowControl/>
            </w:pPr>
          </w:p>
        </w:tc>
        <w:tc>
          <w:tcPr>
            <w:tcW w:w="2131" w:type="dxa"/>
            <w:gridSpan w:val="3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1B8FF" w14:textId="77777777" w:rsidR="00C63414" w:rsidRDefault="00000000">
            <w:pPr>
              <w:pStyle w:val="Textbody"/>
              <w:snapToGrid w:val="0"/>
              <w:spacing w:after="36" w:line="240" w:lineRule="auto"/>
              <w:ind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□已申請放棄修讀</w:t>
            </w:r>
          </w:p>
        </w:tc>
      </w:tr>
      <w:tr w:rsidR="00C63414" w14:paraId="034959E5" w14:textId="77777777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34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E3124" w14:textId="77777777" w:rsidR="00C63414" w:rsidRDefault="00000000">
            <w:pPr>
              <w:pStyle w:val="Textbody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 xml:space="preserve"> 申請修讀系(所、學位學程)</w:t>
            </w:r>
          </w:p>
        </w:tc>
        <w:tc>
          <w:tcPr>
            <w:tcW w:w="7376" w:type="dxa"/>
            <w:gridSpan w:val="7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000195" w14:textId="77777777" w:rsidR="00C63414" w:rsidRDefault="00000000">
            <w:pPr>
              <w:pStyle w:val="Textbody"/>
              <w:ind w:right="113"/>
            </w:pP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　　　　　　　　　　 　　　　　    　</w:t>
            </w:r>
            <w:r>
              <w:rPr>
                <w:rFonts w:ascii="標楷體" w:eastAsia="標楷體" w:hAnsi="標楷體"/>
                <w:b/>
                <w:szCs w:val="24"/>
              </w:rPr>
              <w:t>學系(所、學位學程)</w:t>
            </w:r>
          </w:p>
        </w:tc>
      </w:tr>
      <w:tr w:rsidR="00C63414" w14:paraId="155594A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34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A527A" w14:textId="77777777" w:rsidR="00C63414" w:rsidRDefault="00000000">
            <w:pPr>
              <w:pStyle w:val="a3"/>
              <w:snapToGrid w:val="0"/>
              <w:spacing w:line="240" w:lineRule="auto"/>
              <w:ind w:left="0" w:right="120" w:firstLine="0"/>
              <w:jc w:val="both"/>
            </w:pPr>
            <w:r>
              <w:rPr>
                <w:bCs/>
                <w:color w:val="C00000"/>
                <w:sz w:val="24"/>
                <w:szCs w:val="24"/>
              </w:rPr>
              <w:t>申請者請確實遵守以下規則，並簽名具結。</w:t>
            </w:r>
          </w:p>
        </w:tc>
        <w:tc>
          <w:tcPr>
            <w:tcW w:w="2457" w:type="dxa"/>
            <w:gridSpan w:val="4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0AD337" w14:textId="77777777" w:rsidR="00C63414" w:rsidRDefault="00000000">
            <w:pPr>
              <w:pStyle w:val="Textbody"/>
              <w:ind w:right="113"/>
              <w:rPr>
                <w:rFonts w:ascii="標楷體" w:eastAsia="標楷體" w:hAnsi="標楷體"/>
                <w:color w:val="C00000"/>
                <w:szCs w:val="24"/>
              </w:rPr>
            </w:pPr>
            <w:r>
              <w:rPr>
                <w:rFonts w:ascii="標楷體" w:eastAsia="標楷體" w:hAnsi="標楷體"/>
                <w:color w:val="C00000"/>
                <w:szCs w:val="24"/>
              </w:rPr>
              <w:t>簽名</w:t>
            </w:r>
          </w:p>
        </w:tc>
      </w:tr>
      <w:tr w:rsidR="00C63414" w14:paraId="6AA1F165" w14:textId="77777777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834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3F8C6" w14:textId="77777777" w:rsidR="00C63414" w:rsidRDefault="00000000">
            <w:pPr>
              <w:pStyle w:val="a3"/>
              <w:snapToGrid w:val="0"/>
              <w:spacing w:after="84" w:line="240" w:lineRule="auto"/>
              <w:ind w:left="0" w:right="120" w:firstLine="0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>每次申請以一系(所、學位學程)為限，且不得同時申請輔系(所、學位學程)。</w:t>
            </w:r>
          </w:p>
          <w:p w14:paraId="57DB8950" w14:textId="77777777" w:rsidR="00C63414" w:rsidRDefault="00000000">
            <w:pPr>
              <w:pStyle w:val="a3"/>
              <w:snapToGrid w:val="0"/>
              <w:spacing w:after="84" w:line="240" w:lineRule="auto"/>
              <w:ind w:left="0" w:right="120" w:firstLine="0"/>
            </w:pPr>
            <w:r>
              <w:rPr>
                <w:b/>
                <w:bCs/>
                <w:color w:val="C00000"/>
                <w:sz w:val="24"/>
                <w:szCs w:val="24"/>
              </w:rPr>
              <w:t>已核准修讀雙主修(含跨校雙主修)一次者，不得再申請</w:t>
            </w:r>
            <w:r>
              <w:rPr>
                <w:b/>
                <w:bCs/>
                <w:sz w:val="24"/>
                <w:szCs w:val="24"/>
              </w:rPr>
              <w:t>。</w:t>
            </w:r>
          </w:p>
        </w:tc>
        <w:tc>
          <w:tcPr>
            <w:tcW w:w="2457" w:type="dxa"/>
            <w:gridSpan w:val="4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FA38C" w14:textId="77777777" w:rsidR="00C63414" w:rsidRDefault="00C63414">
            <w:pPr>
              <w:pStyle w:val="Textbody"/>
              <w:ind w:right="113"/>
              <w:rPr>
                <w:rFonts w:ascii="標楷體" w:eastAsia="標楷體" w:hAnsi="標楷體"/>
                <w:color w:val="C00000"/>
                <w:szCs w:val="24"/>
              </w:rPr>
            </w:pPr>
          </w:p>
        </w:tc>
      </w:tr>
      <w:tr w:rsidR="00C63414" w14:paraId="076256EE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0806" w:type="dxa"/>
            <w:gridSpan w:val="9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6B117" w14:textId="77777777" w:rsidR="00C63414" w:rsidRDefault="00000000">
            <w:pPr>
              <w:pStyle w:val="Textbody"/>
              <w:snapToGrid w:val="0"/>
              <w:spacing w:line="240" w:lineRule="auto"/>
              <w:ind w:right="374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  <w:r>
              <w:rPr>
                <w:rFonts w:ascii="標楷體" w:eastAsia="標楷體" w:hAnsi="標楷體"/>
                <w:color w:val="C00000"/>
                <w:szCs w:val="24"/>
              </w:rPr>
              <w:t>上列資料請詳實填寫</w:t>
            </w:r>
          </w:p>
          <w:p w14:paraId="38B4B3CB" w14:textId="77777777" w:rsidR="00C63414" w:rsidRDefault="00000000">
            <w:pPr>
              <w:pStyle w:val="Textbody"/>
              <w:snapToGrid w:val="0"/>
              <w:spacing w:line="240" w:lineRule="auto"/>
              <w:ind w:right="374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  <w:r>
              <w:rPr>
                <w:rFonts w:ascii="標楷體" w:eastAsia="標楷體" w:hAnsi="標楷體"/>
                <w:color w:val="C00000"/>
                <w:szCs w:val="24"/>
              </w:rPr>
              <w:t>若經查證有不符申請相關規定，已由雙主修系 (所、學位學程)審查通過者，仍將取消錄取資格</w:t>
            </w:r>
          </w:p>
        </w:tc>
      </w:tr>
      <w:tr w:rsidR="00C63414" w14:paraId="34D94815" w14:textId="77777777">
        <w:tblPrEx>
          <w:tblCellMar>
            <w:top w:w="0" w:type="dxa"/>
            <w:bottom w:w="0" w:type="dxa"/>
          </w:tblCellMar>
        </w:tblPrEx>
        <w:trPr>
          <w:trHeight w:val="817"/>
        </w:trPr>
        <w:tc>
          <w:tcPr>
            <w:tcW w:w="3430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D9651" w14:textId="77777777" w:rsidR="00C63414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主修系(所、學位學程)</w:t>
            </w:r>
          </w:p>
          <w:p w14:paraId="386C818F" w14:textId="77777777" w:rsidR="00C63414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主管簽章</w:t>
            </w:r>
          </w:p>
        </w:tc>
        <w:tc>
          <w:tcPr>
            <w:tcW w:w="7376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32683" w14:textId="77777777" w:rsidR="00C63414" w:rsidRDefault="00C63414">
            <w:pPr>
              <w:pStyle w:val="Textbody"/>
              <w:ind w:right="373"/>
              <w:rPr>
                <w:rFonts w:ascii="標楷體" w:eastAsia="標楷體" w:hAnsi="標楷體"/>
                <w:szCs w:val="24"/>
              </w:rPr>
            </w:pPr>
          </w:p>
        </w:tc>
      </w:tr>
      <w:tr w:rsidR="00C63414" w14:paraId="6DC3F835" w14:textId="77777777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1080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F14F7" w14:textId="77777777" w:rsidR="00C63414" w:rsidRDefault="00000000">
            <w:pPr>
              <w:pStyle w:val="Textbody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雙主修　　　　　　　　</w:t>
            </w:r>
            <w:r>
              <w:rPr>
                <w:rFonts w:ascii="標楷體" w:eastAsia="標楷體" w:hAnsi="標楷體"/>
                <w:b/>
                <w:szCs w:val="24"/>
              </w:rPr>
              <w:t>系(所、學位學程)審查意見</w:t>
            </w:r>
          </w:p>
        </w:tc>
      </w:tr>
      <w:tr w:rsidR="00C63414" w14:paraId="63F1E523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4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5F71A" w14:textId="77777777" w:rsidR="00C63414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審查結果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55F02" w14:textId="77777777" w:rsidR="00C63414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錄　取</w:t>
            </w:r>
          </w:p>
        </w:tc>
        <w:tc>
          <w:tcPr>
            <w:tcW w:w="4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AC345" w14:textId="77777777" w:rsidR="00C63414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不錄取</w:t>
            </w:r>
          </w:p>
        </w:tc>
      </w:tr>
      <w:tr w:rsidR="00C63414" w14:paraId="30926233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34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05CF6" w14:textId="77777777" w:rsidR="00C63414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雙主修系(所、學位學程)</w:t>
            </w:r>
          </w:p>
          <w:p w14:paraId="0D2B1CC4" w14:textId="77777777" w:rsidR="00C63414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主管核章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B450C" w14:textId="77777777" w:rsidR="00C63414" w:rsidRDefault="00C63414">
            <w:pPr>
              <w:pStyle w:val="Textbody"/>
              <w:snapToGrid w:val="0"/>
              <w:spacing w:before="60" w:line="240" w:lineRule="auto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94BFE4" w14:textId="77777777" w:rsidR="00C63414" w:rsidRDefault="00C63414">
            <w:pPr>
              <w:pStyle w:val="Textbody"/>
              <w:snapToGrid w:val="0"/>
              <w:spacing w:before="60" w:line="240" w:lineRule="auto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7ACE063B" w14:textId="77777777" w:rsidR="00C63414" w:rsidRDefault="00000000">
      <w:pPr>
        <w:pStyle w:val="Textbody"/>
        <w:snapToGrid w:val="0"/>
        <w:spacing w:before="240" w:line="240" w:lineRule="auto"/>
        <w:jc w:val="both"/>
      </w:pPr>
      <w:r>
        <w:rPr>
          <w:rFonts w:ascii="標楷體" w:eastAsia="標楷體" w:hAnsi="標楷體"/>
          <w:b/>
          <w:sz w:val="26"/>
          <w:szCs w:val="26"/>
          <w:lang w:eastAsia="zh-HK"/>
        </w:rPr>
        <w:t>系所</w:t>
      </w:r>
      <w:r>
        <w:rPr>
          <w:rFonts w:ascii="標楷體" w:eastAsia="標楷體" w:hAnsi="標楷體"/>
          <w:b/>
          <w:sz w:val="26"/>
          <w:szCs w:val="26"/>
        </w:rPr>
        <w:t>審查後，請連同雙主修受理申請名冊於</w:t>
      </w:r>
      <w:r>
        <w:rPr>
          <w:rFonts w:ascii="標楷體" w:eastAsia="標楷體" w:hAnsi="標楷體"/>
          <w:b/>
          <w:color w:val="C00000"/>
          <w:sz w:val="26"/>
          <w:szCs w:val="26"/>
        </w:rPr>
        <w:t>115年7月3日</w:t>
      </w:r>
      <w:r>
        <w:rPr>
          <w:rFonts w:ascii="標楷體" w:eastAsia="標楷體" w:hAnsi="標楷體"/>
          <w:b/>
          <w:sz w:val="26"/>
          <w:szCs w:val="26"/>
        </w:rPr>
        <w:t>前送教學組登記，謝謝。</w:t>
      </w:r>
    </w:p>
    <w:p w14:paraId="4CD1FF1E" w14:textId="77777777" w:rsidR="00C63414" w:rsidRDefault="00000000">
      <w:pPr>
        <w:pStyle w:val="Textbody"/>
        <w:snapToGrid w:val="0"/>
        <w:spacing w:line="240" w:lineRule="auto"/>
        <w:jc w:val="right"/>
      </w:pPr>
      <w:r>
        <w:rPr>
          <w:rFonts w:ascii="標楷體" w:eastAsia="標楷體" w:hAnsi="標楷體"/>
          <w:sz w:val="20"/>
        </w:rPr>
        <w:t>115/03版</w:t>
      </w:r>
    </w:p>
    <w:sectPr w:rsidR="00C63414">
      <w:pgSz w:w="11906" w:h="16838"/>
      <w:pgMar w:top="851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660E9" w14:textId="77777777" w:rsidR="00EA2D6C" w:rsidRDefault="00EA2D6C">
      <w:r>
        <w:separator/>
      </w:r>
    </w:p>
  </w:endnote>
  <w:endnote w:type="continuationSeparator" w:id="0">
    <w:p w14:paraId="1F5D770B" w14:textId="77777777" w:rsidR="00EA2D6C" w:rsidRDefault="00EA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959F2" w14:textId="77777777" w:rsidR="00EA2D6C" w:rsidRDefault="00EA2D6C">
      <w:r>
        <w:rPr>
          <w:color w:val="000000"/>
        </w:rPr>
        <w:separator/>
      </w:r>
    </w:p>
  </w:footnote>
  <w:footnote w:type="continuationSeparator" w:id="0">
    <w:p w14:paraId="676C26B1" w14:textId="77777777" w:rsidR="00EA2D6C" w:rsidRDefault="00EA2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63414"/>
    <w:rsid w:val="001D3B45"/>
    <w:rsid w:val="00B615C6"/>
    <w:rsid w:val="00C63414"/>
    <w:rsid w:val="00EA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9A1DE"/>
  <w15:docId w15:val="{68889BB8-83FE-4C2E-BFB3-25B3CEBA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  <w:spacing w:line="360" w:lineRule="atLeast"/>
    </w:pPr>
    <w:rPr>
      <w:sz w:val="24"/>
    </w:rPr>
  </w:style>
  <w:style w:type="paragraph" w:styleId="a3">
    <w:name w:val="Body Text Indent"/>
    <w:basedOn w:val="Textbody"/>
    <w:pPr>
      <w:spacing w:line="360" w:lineRule="auto"/>
      <w:ind w:left="540" w:hanging="540"/>
    </w:pPr>
    <w:rPr>
      <w:rFonts w:ascii="標楷體" w:eastAsia="標楷體" w:hAnsi="標楷體" w:cs="標楷體"/>
      <w:sz w:val="32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</w:style>
  <w:style w:type="character" w:customStyle="1" w:styleId="a7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學號</dc:title>
  <dc:subject/>
  <dc:creator>中正註冊組</dc:creator>
  <cp:lastModifiedBy>user</cp:lastModifiedBy>
  <cp:revision>2</cp:revision>
  <cp:lastPrinted>2020-04-30T06:38:00Z</cp:lastPrinted>
  <dcterms:created xsi:type="dcterms:W3CDTF">2026-05-20T07:08:00Z</dcterms:created>
  <dcterms:modified xsi:type="dcterms:W3CDTF">2026-05-20T07:08:00Z</dcterms:modified>
</cp:coreProperties>
</file>